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B9A" w:rsidRDefault="00566960" w:rsidP="00555B9A">
      <w:pPr>
        <w:jc w:val="center"/>
      </w:pPr>
      <w:r>
        <w:rPr>
          <w:noProof/>
          <w:lang w:eastAsia="en-GB"/>
        </w:rPr>
        <w:drawing>
          <wp:inline distT="0" distB="0" distL="0" distR="0" wp14:anchorId="1F9F7B16" wp14:editId="77BD4C7A">
            <wp:extent cx="6570507" cy="2811221"/>
            <wp:effectExtent l="0" t="0" r="190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908" b="18033"/>
                    <a:stretch/>
                  </pic:blipFill>
                  <pic:spPr bwMode="auto">
                    <a:xfrm>
                      <a:off x="0" y="0"/>
                      <a:ext cx="6570980" cy="281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B9A" w:rsidRPr="00555B9A" w:rsidRDefault="00575CF2" w:rsidP="00555B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3F98D" wp14:editId="1C597B14">
                <wp:simplePos x="0" y="0"/>
                <wp:positionH relativeFrom="page">
                  <wp:posOffset>1528549</wp:posOffset>
                </wp:positionH>
                <wp:positionV relativeFrom="paragraph">
                  <wp:posOffset>90426</wp:posOffset>
                </wp:positionV>
                <wp:extent cx="4476750" cy="6005015"/>
                <wp:effectExtent l="0" t="0" r="1905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00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5DC4" w:rsidRPr="00555B9A" w:rsidRDefault="00665DC4" w:rsidP="0028458F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  <w:t>Suggested Reading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John L Williams,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Michael X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Sam </w:t>
                            </w: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Selvon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The Lonely Londoners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Yomi </w:t>
                            </w: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Sode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Coat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Angie Thomas,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The Hate You Give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John Howard Griffin,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Black Like Me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Ta-</w:t>
                            </w: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Nehisi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Coates,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Between the World and Me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Maya Angelou,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I Know Why the Caged Bird Sings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Martin Luther King Jr,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The Autobiography of Martin Luther King Jr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Manning Marable,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Malcolm X: A life of Reinvention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Miranda Kaufmann,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Black Tudors: The Untold Story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Nikesh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Shukla,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The Good Immigrant</w:t>
                            </w:r>
                          </w:p>
                          <w:p w:rsidR="00665DC4" w:rsidRPr="00555B9A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Onyeka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Nubia,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England’s Other Countrymen: Black Tudor Society</w:t>
                            </w:r>
                          </w:p>
                          <w:p w:rsidR="00665DC4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David </w:t>
                            </w:r>
                            <w:proofErr w:type="spellStart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Olusoga</w:t>
                            </w:r>
                            <w:proofErr w:type="spellEnd"/>
                            <w:r w:rsidRPr="00555B9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55B9A"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Black and British: A Forgotten History</w:t>
                            </w:r>
                          </w:p>
                          <w:p w:rsidR="00665DC4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575CF2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Cairo Macfarlane,</w:t>
                            </w:r>
                            <w: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 xml:space="preserve"> Sunshine and Raindrops</w:t>
                            </w:r>
                          </w:p>
                          <w:p w:rsidR="00665DC4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</w:pPr>
                            <w:r w:rsidRPr="00F868D7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Grace Nichols,</w:t>
                            </w:r>
                            <w: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 xml:space="preserve"> I Have Crossed an Ocean</w:t>
                            </w:r>
                          </w:p>
                          <w:p w:rsidR="00665DC4" w:rsidRPr="009C1FF6" w:rsidRDefault="00665DC4" w:rsidP="00214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9C1FF6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Trevor Noah, </w:t>
                            </w:r>
                            <w:r>
                              <w:rPr>
                                <w:rFonts w:ascii="Cooper Black" w:hAnsi="Cooper Black"/>
                                <w:i/>
                                <w:sz w:val="28"/>
                                <w:szCs w:val="28"/>
                              </w:rPr>
                              <w:t>Born a Crime</w:t>
                            </w:r>
                          </w:p>
                          <w:p w:rsidR="00665DC4" w:rsidRDefault="00665DC4" w:rsidP="0028458F">
                            <w:pPr>
                              <w:jc w:val="center"/>
                            </w:pPr>
                          </w:p>
                          <w:p w:rsidR="00665DC4" w:rsidRDefault="00665DC4" w:rsidP="0028458F">
                            <w:pPr>
                              <w:jc w:val="center"/>
                            </w:pPr>
                          </w:p>
                          <w:p w:rsidR="00665DC4" w:rsidRDefault="00665DC4" w:rsidP="0028458F">
                            <w:pPr>
                              <w:jc w:val="center"/>
                            </w:pPr>
                          </w:p>
                          <w:p w:rsidR="00665DC4" w:rsidRDefault="00665DC4" w:rsidP="00284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3F9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35pt;margin-top:7.1pt;width:352.5pt;height:472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" fillcolor="white [3201]" strokeweight=".5pt">
                <v:textbox>
                  <w:txbxContent>
                    <w:p w:rsidR="00665DC4" w:rsidRPr="00555B9A" w:rsidRDefault="00665DC4" w:rsidP="0028458F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  <w:t>Suggested Reading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John L Williams,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Michael X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Sam </w:t>
                      </w: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Selvon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The Lonely Londoners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Yomi </w:t>
                      </w: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Sode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Coat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Angie Thomas,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The Hate You Give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John Howard Griffin,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Black Like Me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Ta-</w:t>
                      </w: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Nehisi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Coates,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Between the World and Me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Maya Angelou,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I Know Why the Caged Bird Sings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Martin Luther King Jr,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The Autobiography of Martin Luther King Jr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Manning Marable,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Malcolm X: A life of Reinvention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Miranda Kaufmann,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Black Tudors: The Untold Story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Nikesh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Shukla,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The Good Immigrant</w:t>
                      </w:r>
                    </w:p>
                    <w:p w:rsidR="00665DC4" w:rsidRPr="00555B9A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Onyeka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Nubia,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England’s Other Countrymen: Black Tudor Society</w:t>
                      </w:r>
                    </w:p>
                    <w:p w:rsidR="00665DC4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David </w:t>
                      </w:r>
                      <w:proofErr w:type="spellStart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>Olusoga</w:t>
                      </w:r>
                      <w:proofErr w:type="spellEnd"/>
                      <w:r w:rsidRPr="00555B9A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, </w:t>
                      </w:r>
                      <w:r w:rsidRPr="00555B9A"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Black and British: A Forgotten History</w:t>
                      </w:r>
                    </w:p>
                    <w:p w:rsidR="00665DC4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575CF2">
                        <w:rPr>
                          <w:rFonts w:ascii="Cooper Black" w:hAnsi="Cooper Black"/>
                          <w:sz w:val="28"/>
                          <w:szCs w:val="28"/>
                        </w:rPr>
                        <w:t>Cairo Macfarlane,</w:t>
                      </w:r>
                      <w: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 xml:space="preserve"> Sunshine and Raindrops</w:t>
                      </w:r>
                    </w:p>
                    <w:p w:rsidR="00665DC4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</w:pPr>
                      <w:r w:rsidRPr="00F868D7">
                        <w:rPr>
                          <w:rFonts w:ascii="Cooper Black" w:hAnsi="Cooper Black"/>
                          <w:sz w:val="28"/>
                          <w:szCs w:val="28"/>
                        </w:rPr>
                        <w:t>Grace Nichols,</w:t>
                      </w:r>
                      <w: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 xml:space="preserve"> I Have Crossed an Ocean</w:t>
                      </w:r>
                    </w:p>
                    <w:p w:rsidR="00665DC4" w:rsidRPr="009C1FF6" w:rsidRDefault="00665DC4" w:rsidP="00214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9C1FF6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Trevor Noah, </w:t>
                      </w:r>
                      <w:r>
                        <w:rPr>
                          <w:rFonts w:ascii="Cooper Black" w:hAnsi="Cooper Black"/>
                          <w:i/>
                          <w:sz w:val="28"/>
                          <w:szCs w:val="28"/>
                        </w:rPr>
                        <w:t>Born a Crime</w:t>
                      </w:r>
                    </w:p>
                    <w:p w:rsidR="00665DC4" w:rsidRDefault="00665DC4" w:rsidP="0028458F">
                      <w:pPr>
                        <w:jc w:val="center"/>
                      </w:pPr>
                    </w:p>
                    <w:p w:rsidR="00665DC4" w:rsidRDefault="00665DC4" w:rsidP="0028458F">
                      <w:pPr>
                        <w:jc w:val="center"/>
                      </w:pPr>
                    </w:p>
                    <w:p w:rsidR="00665DC4" w:rsidRDefault="00665DC4" w:rsidP="0028458F">
                      <w:pPr>
                        <w:jc w:val="center"/>
                      </w:pPr>
                    </w:p>
                    <w:p w:rsidR="00665DC4" w:rsidRDefault="00665DC4" w:rsidP="0028458F"/>
                  </w:txbxContent>
                </v:textbox>
                <w10:wrap anchorx="page"/>
              </v:shape>
            </w:pict>
          </mc:Fallback>
        </mc:AlternateContent>
      </w:r>
    </w:p>
    <w:p w:rsidR="00555B9A" w:rsidRPr="00555B9A" w:rsidRDefault="00555B9A" w:rsidP="00555B9A"/>
    <w:p w:rsidR="00555B9A" w:rsidRPr="00555B9A" w:rsidRDefault="0084762F" w:rsidP="00555B9A">
      <w:r>
        <w:rPr>
          <w:noProof/>
          <w:lang w:eastAsia="en-GB"/>
        </w:rPr>
        <w:drawing>
          <wp:inline distT="0" distB="0" distL="0" distR="0" wp14:anchorId="2FD3747A" wp14:editId="5E28275D">
            <wp:extent cx="759674" cy="1213989"/>
            <wp:effectExtent l="0" t="0" r="2540" b="5715"/>
            <wp:docPr id="3" name="Picture 1" descr="https://images-na.ssl-images-amazon.com/images/I/514GCHUL19L._SX31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4GCHUL19L._SX31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5" cy="12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8D7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   </w:t>
      </w:r>
      <w:r w:rsidR="00F868D7">
        <w:rPr>
          <w:noProof/>
          <w:lang w:eastAsia="en-GB"/>
        </w:rPr>
        <w:drawing>
          <wp:inline distT="0" distB="0" distL="0" distR="0" wp14:anchorId="457AF9B8" wp14:editId="19CAE701">
            <wp:extent cx="783883" cy="1241425"/>
            <wp:effectExtent l="0" t="0" r="0" b="0"/>
            <wp:docPr id="5" name="Picture 5" descr="https://images-na.ssl-images-amazon.com/images/I/41bbj1-rQr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mages-na.ssl-images-amazon.com/images/I/41bbj1-rQrL._SX398_BO1,204,203,2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5" r="15715"/>
                    <a:stretch/>
                  </pic:blipFill>
                  <pic:spPr bwMode="auto">
                    <a:xfrm>
                      <a:off x="0" y="0"/>
                      <a:ext cx="803534" cy="1272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5B9A" w:rsidRPr="00555B9A" w:rsidRDefault="00555B9A" w:rsidP="00555B9A"/>
    <w:p w:rsidR="00555B9A" w:rsidRPr="00555B9A" w:rsidRDefault="00555B9A" w:rsidP="00555B9A"/>
    <w:p w:rsidR="00555B9A" w:rsidRDefault="00555B9A" w:rsidP="00555B9A"/>
    <w:p w:rsidR="002140B3" w:rsidRPr="00555B9A" w:rsidRDefault="00555B9A" w:rsidP="00555B9A">
      <w:pPr>
        <w:tabs>
          <w:tab w:val="left" w:pos="2520"/>
        </w:tabs>
      </w:pPr>
      <w:r>
        <w:tab/>
      </w:r>
      <w:bookmarkStart w:id="0" w:name="_GoBack"/>
      <w:bookmarkEnd w:id="0"/>
    </w:p>
    <w:sectPr w:rsidR="002140B3" w:rsidRPr="00555B9A" w:rsidSect="00566960">
      <w:headerReference w:type="default" r:id="rId10"/>
      <w:pgSz w:w="11906" w:h="16838"/>
      <w:pgMar w:top="1276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DC4" w:rsidRDefault="00665DC4" w:rsidP="00555B9A">
      <w:pPr>
        <w:spacing w:after="0" w:line="240" w:lineRule="auto"/>
      </w:pPr>
      <w:r>
        <w:separator/>
      </w:r>
    </w:p>
  </w:endnote>
  <w:endnote w:type="continuationSeparator" w:id="0">
    <w:p w:rsidR="00665DC4" w:rsidRDefault="00665DC4" w:rsidP="0055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DC4" w:rsidRDefault="00665DC4" w:rsidP="00555B9A">
      <w:pPr>
        <w:spacing w:after="0" w:line="240" w:lineRule="auto"/>
      </w:pPr>
      <w:r>
        <w:separator/>
      </w:r>
    </w:p>
  </w:footnote>
  <w:footnote w:type="continuationSeparator" w:id="0">
    <w:p w:rsidR="00665DC4" w:rsidRDefault="00665DC4" w:rsidP="00555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C4" w:rsidRPr="00555B9A" w:rsidRDefault="00665DC4" w:rsidP="00555B9A">
    <w:pPr>
      <w:pStyle w:val="Header"/>
      <w:jc w:val="center"/>
      <w:rPr>
        <w:rFonts w:ascii="Cooper Black" w:hAnsi="Cooper Black"/>
        <w:sz w:val="28"/>
        <w:szCs w:val="28"/>
      </w:rPr>
    </w:pPr>
    <w:r w:rsidRPr="00555B9A">
      <w:rPr>
        <w:rFonts w:ascii="Cooper Black" w:hAnsi="Cooper Black"/>
        <w:sz w:val="28"/>
        <w:szCs w:val="28"/>
      </w:rPr>
      <w:t>Black History Month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45DED"/>
    <w:multiLevelType w:val="hybridMultilevel"/>
    <w:tmpl w:val="3C586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8F"/>
    <w:rsid w:val="002140B3"/>
    <w:rsid w:val="0028458F"/>
    <w:rsid w:val="00555B9A"/>
    <w:rsid w:val="00566960"/>
    <w:rsid w:val="00575CF2"/>
    <w:rsid w:val="005B7A6F"/>
    <w:rsid w:val="005E3DB0"/>
    <w:rsid w:val="00652073"/>
    <w:rsid w:val="00665DC4"/>
    <w:rsid w:val="0084762F"/>
    <w:rsid w:val="008D3C8E"/>
    <w:rsid w:val="009C1FF6"/>
    <w:rsid w:val="009F4B97"/>
    <w:rsid w:val="00B42630"/>
    <w:rsid w:val="00D175B0"/>
    <w:rsid w:val="00F8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D5B7"/>
  <w15:chartTrackingRefBased/>
  <w15:docId w15:val="{2A9759C7-71CB-41DA-9B90-CACB0F1C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0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5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B9A"/>
  </w:style>
  <w:style w:type="paragraph" w:styleId="Footer">
    <w:name w:val="footer"/>
    <w:basedOn w:val="Normal"/>
    <w:link w:val="FooterChar"/>
    <w:uiPriority w:val="99"/>
    <w:unhideWhenUsed/>
    <w:rsid w:val="00555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B9A"/>
  </w:style>
  <w:style w:type="paragraph" w:styleId="BalloonText">
    <w:name w:val="Balloon Text"/>
    <w:basedOn w:val="Normal"/>
    <w:link w:val="BalloonTextChar"/>
    <w:uiPriority w:val="99"/>
    <w:semiHidden/>
    <w:unhideWhenUsed/>
    <w:rsid w:val="00555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625E91F</Template>
  <TotalTime>58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Highams Park School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Nzeribe</dc:creator>
  <cp:keywords/>
  <dc:description/>
  <cp:lastModifiedBy>S Nzeribe</cp:lastModifiedBy>
  <cp:revision>12</cp:revision>
  <cp:lastPrinted>2018-10-31T15:18:00Z</cp:lastPrinted>
  <dcterms:created xsi:type="dcterms:W3CDTF">2018-10-29T15:41:00Z</dcterms:created>
  <dcterms:modified xsi:type="dcterms:W3CDTF">2018-11-01T09:59:00Z</dcterms:modified>
</cp:coreProperties>
</file>