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45E" w:rsidRPr="00D8245E" w:rsidRDefault="00D8245E" w:rsidP="00D8245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en-GB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en-GB"/>
        </w:rPr>
        <w:t xml:space="preserve">Black History Month </w:t>
      </w: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en-GB"/>
        </w:rPr>
        <w:t>Suggested Reading for Students:</w:t>
      </w:r>
    </w:p>
    <w:p w:rsidR="00D8245E" w:rsidRDefault="00D8245E" w:rsidP="0068154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D656752" wp14:editId="263982B7">
            <wp:extent cx="5731510" cy="27951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0540" b="22439"/>
                    <a:stretch/>
                  </pic:blipFill>
                  <pic:spPr bwMode="auto">
                    <a:xfrm>
                      <a:off x="0" y="0"/>
                      <a:ext cx="5731510" cy="279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45E" w:rsidRPr="00D8245E" w:rsidRDefault="00D8245E" w:rsidP="00D8245E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</w:p>
    <w:p w:rsidR="00E83B77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 xml:space="preserve">The Sun Is Also </w:t>
      </w:r>
      <w:proofErr w:type="gramStart"/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>A</w:t>
      </w:r>
      <w:proofErr w:type="gramEnd"/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 xml:space="preserve"> Star</w:t>
      </w:r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 xml:space="preserve"> by Nicola Yoon</w:t>
      </w:r>
    </w:p>
    <w:p w:rsidR="00F80618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>The Hate U Give</w:t>
      </w:r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 xml:space="preserve"> by Angie Thomas</w:t>
      </w:r>
    </w:p>
    <w:p w:rsidR="00F80618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>Allegedly</w:t>
      </w:r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> by Tiffany D. Jackson</w:t>
      </w:r>
    </w:p>
    <w:p w:rsidR="00F80618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>Another Brooklyn</w:t>
      </w:r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 xml:space="preserve"> by Jacqueline Woodson</w:t>
      </w:r>
    </w:p>
    <w:p w:rsidR="00F80618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>Dreamland Burning</w:t>
      </w:r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 xml:space="preserve"> by Jennifer Latham</w:t>
      </w:r>
    </w:p>
    <w:p w:rsidR="00F80618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>Piecing Me Together</w:t>
      </w:r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 xml:space="preserve"> by Renée Watson</w:t>
      </w:r>
    </w:p>
    <w:p w:rsidR="00F80618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>Everything, Everything</w:t>
      </w:r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 xml:space="preserve"> by Nicola Yoon</w:t>
      </w:r>
    </w:p>
    <w:p w:rsidR="00F80618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>American Street</w:t>
      </w:r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 xml:space="preserve"> by </w:t>
      </w:r>
      <w:proofErr w:type="spellStart"/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>Ibi</w:t>
      </w:r>
      <w:proofErr w:type="spellEnd"/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 xml:space="preserve"> </w:t>
      </w:r>
      <w:proofErr w:type="spellStart"/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>Zoboi</w:t>
      </w:r>
      <w:bookmarkStart w:id="0" w:name="_GoBack"/>
      <w:bookmarkEnd w:id="0"/>
      <w:proofErr w:type="spellEnd"/>
    </w:p>
    <w:p w:rsidR="00F80618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 xml:space="preserve">This Side </w:t>
      </w:r>
      <w:proofErr w:type="gramStart"/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>Of</w:t>
      </w:r>
      <w:proofErr w:type="gramEnd"/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 xml:space="preserve"> Home</w:t>
      </w:r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 xml:space="preserve"> by Renée Watson</w:t>
      </w:r>
    </w:p>
    <w:p w:rsidR="00F80618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 xml:space="preserve">The Skin I’m </w:t>
      </w:r>
      <w:proofErr w:type="gramStart"/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>In</w:t>
      </w:r>
      <w:proofErr w:type="gramEnd"/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 xml:space="preserve"> </w:t>
      </w:r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>by Sharon G. Flake</w:t>
      </w:r>
    </w:p>
    <w:p w:rsidR="00F80618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>Noughts and Crosses</w:t>
      </w:r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 xml:space="preserve"> by </w:t>
      </w:r>
      <w:proofErr w:type="spellStart"/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>Malorie</w:t>
      </w:r>
      <w:proofErr w:type="spellEnd"/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 xml:space="preserve"> Blackman</w:t>
      </w:r>
    </w:p>
    <w:p w:rsidR="00F80618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en-GB"/>
        </w:rPr>
        <w:t>Pointe</w:t>
      </w:r>
      <w:r w:rsidRPr="00D8245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GB"/>
        </w:rPr>
        <w:t xml:space="preserve"> by Brandy Colbert</w:t>
      </w:r>
    </w:p>
    <w:p w:rsidR="00681546" w:rsidRPr="00D8245E" w:rsidRDefault="00F80618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  <w:proofErr w:type="spellStart"/>
      <w:r w:rsidRPr="00D8245E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n-GB"/>
        </w:rPr>
        <w:t>Homegoing</w:t>
      </w:r>
      <w:proofErr w:type="spellEnd"/>
      <w:r w:rsidR="00681546" w:rsidRPr="00D8245E"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t xml:space="preserve"> by </w:t>
      </w:r>
      <w:proofErr w:type="spellStart"/>
      <w:r w:rsidRPr="00D8245E"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t>Yaa</w:t>
      </w:r>
      <w:proofErr w:type="spellEnd"/>
      <w:r w:rsidRPr="00D8245E"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t xml:space="preserve"> Gyasi</w:t>
      </w:r>
    </w:p>
    <w:p w:rsidR="00681546" w:rsidRPr="00D8245E" w:rsidRDefault="00681546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en-GB"/>
        </w:rPr>
        <w:t>The Lonely Londoners</w:t>
      </w:r>
      <w:r w:rsidRPr="00D8245E"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t xml:space="preserve"> by Sam </w:t>
      </w:r>
      <w:proofErr w:type="spellStart"/>
      <w:r w:rsidRPr="00D8245E"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t>Selvon</w:t>
      </w:r>
      <w:proofErr w:type="spellEnd"/>
    </w:p>
    <w:p w:rsidR="000D2CFE" w:rsidRPr="00D8245E" w:rsidRDefault="00681546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i/>
          <w:sz w:val="32"/>
          <w:szCs w:val="32"/>
          <w:lang w:eastAsia="en-GB"/>
        </w:rPr>
        <w:t>Sunshine and Raindrops,</w:t>
      </w:r>
      <w:r w:rsidRPr="00D8245E"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t xml:space="preserve"> Cairo McFarlane</w:t>
      </w:r>
    </w:p>
    <w:p w:rsidR="000D2CFE" w:rsidRPr="00D8245E" w:rsidRDefault="000D2CFE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i/>
          <w:sz w:val="32"/>
          <w:szCs w:val="32"/>
          <w:lang w:eastAsia="en-GB"/>
        </w:rPr>
        <w:t>The Black Tudors</w:t>
      </w:r>
      <w:r w:rsidRPr="00D8245E"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t>, Miranda Kauffman</w:t>
      </w:r>
    </w:p>
    <w:p w:rsidR="000D2CFE" w:rsidRPr="00D8245E" w:rsidRDefault="000D2CFE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i/>
          <w:sz w:val="32"/>
          <w:szCs w:val="32"/>
          <w:lang w:eastAsia="en-GB"/>
        </w:rPr>
        <w:t>Black and British,</w:t>
      </w:r>
      <w:r w:rsidRPr="00D8245E"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t xml:space="preserve"> David </w:t>
      </w:r>
      <w:proofErr w:type="spellStart"/>
      <w:r w:rsidRPr="00D8245E"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t>Olusoga</w:t>
      </w:r>
      <w:proofErr w:type="spellEnd"/>
    </w:p>
    <w:p w:rsidR="00F80618" w:rsidRPr="00D8245E" w:rsidRDefault="000D2CFE" w:rsidP="00D824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  <w:r w:rsidRPr="00D8245E">
        <w:rPr>
          <w:rFonts w:ascii="Times New Roman" w:eastAsia="Times New Roman" w:hAnsi="Times New Roman" w:cs="Times New Roman"/>
          <w:b/>
          <w:i/>
          <w:sz w:val="32"/>
          <w:szCs w:val="32"/>
          <w:lang w:eastAsia="en-GB"/>
        </w:rPr>
        <w:t>I know Why the Caged Bird Sings,</w:t>
      </w:r>
      <w:r w:rsidRPr="00D8245E"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  <w:t xml:space="preserve"> Maya Angelou</w:t>
      </w:r>
    </w:p>
    <w:p w:rsidR="00F80618" w:rsidRDefault="00F80618"/>
    <w:p w:rsidR="00F80618" w:rsidRDefault="00F80618"/>
    <w:sectPr w:rsidR="00F80618" w:rsidSect="00D8245E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21540A"/>
    <w:multiLevelType w:val="hybridMultilevel"/>
    <w:tmpl w:val="8CF64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618"/>
    <w:rsid w:val="000D2CFE"/>
    <w:rsid w:val="00681546"/>
    <w:rsid w:val="008D3C8E"/>
    <w:rsid w:val="009F4B97"/>
    <w:rsid w:val="00D8245E"/>
    <w:rsid w:val="00F8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B963B"/>
  <w15:chartTrackingRefBased/>
  <w15:docId w15:val="{9A62C771-B688-40E0-9477-7ECEC72E0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24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F0E15043</Template>
  <TotalTime>33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Highams Park School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Nzeribe</dc:creator>
  <cp:keywords/>
  <dc:description/>
  <cp:lastModifiedBy>S Nzeribe</cp:lastModifiedBy>
  <cp:revision>3</cp:revision>
  <dcterms:created xsi:type="dcterms:W3CDTF">2018-11-01T16:19:00Z</dcterms:created>
  <dcterms:modified xsi:type="dcterms:W3CDTF">2018-11-02T11:29:00Z</dcterms:modified>
</cp:coreProperties>
</file>