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F73C8C" w14:textId="77777777" w:rsidR="0053144A" w:rsidRDefault="00690A94">
      <w:r w:rsidRPr="00690A94">
        <w:drawing>
          <wp:inline distT="0" distB="0" distL="0" distR="0" wp14:anchorId="72865022" wp14:editId="25BD2243">
            <wp:extent cx="6545128" cy="1859915"/>
            <wp:effectExtent l="0" t="0" r="8255" b="6985"/>
            <wp:docPr id="15363" name="Picture 4" descr="https://sites.google.com/a/oberoi-is.net/acids-and-bases---natassya/_/rsrc/1380004009342/ph-scales/ph_scale.jp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63" name="Picture 4" descr="https://sites.google.com/a/oberoi-is.net/acids-and-bases---natassya/_/rsrc/1380004009342/ph-scales/ph_scale.jpg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3289" cy="18679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14:paraId="6CDA89FE" w14:textId="77777777" w:rsidR="00690A94" w:rsidRDefault="00690A94">
      <w:r w:rsidRPr="00690A94">
        <w:drawing>
          <wp:inline distT="0" distB="0" distL="0" distR="0" wp14:anchorId="69CE924B" wp14:editId="34CF304C">
            <wp:extent cx="6545128" cy="1859915"/>
            <wp:effectExtent l="0" t="0" r="8255" b="6985"/>
            <wp:docPr id="3" name="Picture 4" descr="https://sites.google.com/a/oberoi-is.net/acids-and-bases---natassya/_/rsrc/1380004009342/ph-scales/ph_scale.jp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63" name="Picture 4" descr="https://sites.google.com/a/oberoi-is.net/acids-and-bases---natassya/_/rsrc/1380004009342/ph-scales/ph_scale.jpg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3289" cy="18679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14:paraId="16ECCBE3" w14:textId="77777777" w:rsidR="00690A94" w:rsidRDefault="00690A94">
      <w:r w:rsidRPr="00690A94">
        <w:drawing>
          <wp:inline distT="0" distB="0" distL="0" distR="0" wp14:anchorId="0B7CA06A" wp14:editId="4722BCF4">
            <wp:extent cx="6545128" cy="1859915"/>
            <wp:effectExtent l="0" t="0" r="8255" b="6985"/>
            <wp:docPr id="4" name="Picture 4" descr="https://sites.google.com/a/oberoi-is.net/acids-and-bases---natassya/_/rsrc/1380004009342/ph-scales/ph_scale.jp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63" name="Picture 4" descr="https://sites.google.com/a/oberoi-is.net/acids-and-bases---natassya/_/rsrc/1380004009342/ph-scales/ph_scale.jpg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3289" cy="18679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14:paraId="15568BA0" w14:textId="77777777" w:rsidR="00690A94" w:rsidRDefault="00690A94">
      <w:pPr>
        <w:rPr>
          <w:b/>
        </w:rPr>
      </w:pPr>
      <w:r w:rsidRPr="00690A94">
        <w:drawing>
          <wp:inline distT="0" distB="0" distL="0" distR="0" wp14:anchorId="1AB7AA32" wp14:editId="1308F391">
            <wp:extent cx="6545128" cy="1859915"/>
            <wp:effectExtent l="0" t="0" r="8255" b="6985"/>
            <wp:docPr id="5" name="Picture 4" descr="https://sites.google.com/a/oberoi-is.net/acids-and-bases---natassya/_/rsrc/1380004009342/ph-scales/ph_scale.jp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63" name="Picture 4" descr="https://sites.google.com/a/oberoi-is.net/acids-and-bases---natassya/_/rsrc/1380004009342/ph-scales/ph_scale.jpg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3289" cy="18679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14:paraId="34372988" w14:textId="77777777" w:rsidR="00690A94" w:rsidRPr="00690A94" w:rsidRDefault="00690A94">
      <w:pPr>
        <w:rPr>
          <w:b/>
        </w:rPr>
      </w:pPr>
      <w:bookmarkStart w:id="0" w:name="_GoBack"/>
      <w:r w:rsidRPr="00690A94">
        <w:drawing>
          <wp:inline distT="0" distB="0" distL="0" distR="0" wp14:anchorId="5974CC61" wp14:editId="70D182BF">
            <wp:extent cx="6545128" cy="1859915"/>
            <wp:effectExtent l="0" t="0" r="8255" b="6985"/>
            <wp:docPr id="6" name="Picture 4" descr="https://sites.google.com/a/oberoi-is.net/acids-and-bases---natassya/_/rsrc/1380004009342/ph-scales/ph_scale.jp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63" name="Picture 4" descr="https://sites.google.com/a/oberoi-is.net/acids-and-bases---natassya/_/rsrc/1380004009342/ph-scales/ph_scale.jpg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3289" cy="18679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bookmarkEnd w:id="0"/>
    </w:p>
    <w:sectPr w:rsidR="00690A94" w:rsidRPr="00690A94" w:rsidSect="00690A94">
      <w:pgSz w:w="11906" w:h="16838"/>
      <w:pgMar w:top="567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0A94"/>
    <w:rsid w:val="0053144A"/>
    <w:rsid w:val="00690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DC8B91"/>
  <w15:chartTrackingRefBased/>
  <w15:docId w15:val="{0FE33A6F-AC64-49CD-A5B0-09721B9666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90A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0A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228010027DE245B0D43AAA804D3737" ma:contentTypeVersion="5" ma:contentTypeDescription="Create a new document." ma:contentTypeScope="" ma:versionID="f17d457a57d677349a814c7c59839583">
  <xsd:schema xmlns:xsd="http://www.w3.org/2001/XMLSchema" xmlns:xs="http://www.w3.org/2001/XMLSchema" xmlns:p="http://schemas.microsoft.com/office/2006/metadata/properties" xmlns:ns3="9001ec49-b784-40c2-ac8c-d3e55c9d46eb" xmlns:ns4="01246df3-a37e-4c19-b31e-60a7018c984f" targetNamespace="http://schemas.microsoft.com/office/2006/metadata/properties" ma:root="true" ma:fieldsID="f939df22ef5f8793203341c56bc8152d" ns3:_="" ns4:_="">
    <xsd:import namespace="9001ec49-b784-40c2-ac8c-d3e55c9d46eb"/>
    <xsd:import namespace="01246df3-a37e-4c19-b31e-60a7018c984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01ec49-b784-40c2-ac8c-d3e55c9d46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246df3-a37e-4c19-b31e-60a7018c984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3C2F281-1A4E-458E-9DE5-C46E42EADE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01ec49-b784-40c2-ac8c-d3e55c9d46eb"/>
    <ds:schemaRef ds:uri="01246df3-a37e-4c19-b31e-60a7018c98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BCFBD9A-C2B8-4AC2-9E9C-61CD4AE7B1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2721881-A651-4A98-A27D-9339EA1FE539}">
  <ds:schemaRefs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schemas.microsoft.com/office/2006/metadata/properties"/>
    <ds:schemaRef ds:uri="01246df3-a37e-4c19-b31e-60a7018c984f"/>
    <ds:schemaRef ds:uri="http://www.w3.org/XML/1998/namespace"/>
    <ds:schemaRef ds:uri="http://purl.org/dc/terms/"/>
    <ds:schemaRef ds:uri="http://schemas.microsoft.com/office/infopath/2007/PartnerControls"/>
    <ds:schemaRef ds:uri="9001ec49-b784-40c2-ac8c-d3e55c9d46eb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F43DDA37</Template>
  <TotalTime>53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Highams Park School</Company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 Callanan</dc:creator>
  <cp:keywords/>
  <dc:description/>
  <cp:lastModifiedBy>D Callanan</cp:lastModifiedBy>
  <cp:revision>1</cp:revision>
  <cp:lastPrinted>2019-12-11T07:46:00Z</cp:lastPrinted>
  <dcterms:created xsi:type="dcterms:W3CDTF">2019-12-11T07:42:00Z</dcterms:created>
  <dcterms:modified xsi:type="dcterms:W3CDTF">2019-12-11T08:36:00Z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0x01010072228010027DE245B0D43AAA804D3737</vt:lpwstr>
  </property>
</Properties>
</file>