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92A" w:rsidRDefault="00036087" w:rsidP="008A3BCA">
      <w:pPr>
        <w:jc w:val="center"/>
        <w:rPr>
          <w:b/>
          <w:sz w:val="40"/>
        </w:rPr>
      </w:pPr>
      <w:r>
        <w:rPr>
          <w:b/>
          <w:sz w:val="40"/>
        </w:rPr>
        <w:t>Summer 2019</w:t>
      </w:r>
      <w:r w:rsidR="008A3BCA">
        <w:rPr>
          <w:b/>
          <w:sz w:val="40"/>
        </w:rPr>
        <w:t xml:space="preserve"> Canteen Winners</w:t>
      </w:r>
    </w:p>
    <w:p w:rsidR="008A3BCA" w:rsidRDefault="00036087" w:rsidP="008A3BCA">
      <w:pPr>
        <w:jc w:val="center"/>
        <w:rPr>
          <w:b/>
          <w:sz w:val="40"/>
        </w:rPr>
      </w:pPr>
      <w:r w:rsidRPr="00036087">
        <w:rPr>
          <w:b/>
          <w:noProof/>
          <w:sz w:val="40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13970</wp:posOffset>
            </wp:positionV>
            <wp:extent cx="392557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88" y="21498"/>
                <wp:lineTo x="21488" y="0"/>
                <wp:lineTo x="0" y="0"/>
              </wp:wrapPolygon>
            </wp:wrapTight>
            <wp:docPr id="1" name="Picture 1" descr="\\hps.internal\users\StaffHome\teaching staff\heibut\My Pictures\KS3 Food Photos\Year 9 Street Food &amp; FFPN\FFPN\Lasagne\Fri P1\Summer\DSCN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s.internal\users\StaffHome\teaching staff\heibut\My Pictures\KS3 Food Photos\Year 9 Street Food &amp; FFPN\FFPN\Lasagne\Fri P1\Summer\DSCN8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8" t="10864" r="22382" b="13070"/>
                    <a:stretch/>
                  </pic:blipFill>
                  <pic:spPr bwMode="auto">
                    <a:xfrm>
                      <a:off x="0" y="0"/>
                      <a:ext cx="392557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8A3BCA" w:rsidP="008A3BCA">
      <w:pPr>
        <w:jc w:val="center"/>
        <w:rPr>
          <w:b/>
          <w:sz w:val="40"/>
        </w:rPr>
      </w:pPr>
    </w:p>
    <w:p w:rsidR="008A3BCA" w:rsidRDefault="00036087" w:rsidP="008A3BCA">
      <w:pPr>
        <w:jc w:val="center"/>
        <w:rPr>
          <w:b/>
          <w:sz w:val="40"/>
        </w:rPr>
      </w:pPr>
      <w:r>
        <w:rPr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203200</wp:posOffset>
                </wp:positionV>
                <wp:extent cx="3954145" cy="647700"/>
                <wp:effectExtent l="0" t="0" r="2730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4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818" w:rsidRDefault="00616818">
                            <w:r>
                              <w:t>Thomas Laing 9F2 made a Sweet Honey Beef Lasagne. It was well layered and had a smooth cheesy sauce and garnished with fresh herbs and honeyed carrots.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2.25pt;margin-top:16pt;width:311.3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" fillcolor="white [3201]" strokeweight=".5pt">
                <v:textbox>
                  <w:txbxContent>
                    <w:p w:rsidR="00616818" w:rsidRDefault="00616818">
                      <w:r>
                        <w:t>Thomas Laing 9F2 made a Sweet Honey Beef Lasagne. It was well layered and had a smooth cheesy sauce and garnished with fresh herbs and honeyed carrots.</w:t>
                      </w:r>
                    </w:p>
                  </w:txbxContent>
                </v:textbox>
              </v:shape>
            </w:pict>
          </mc:Fallback>
        </mc:AlternateContent>
      </w:r>
    </w:p>
    <w:p w:rsidR="008A3BCA" w:rsidRDefault="008A3BCA" w:rsidP="008A3BCA">
      <w:pPr>
        <w:jc w:val="center"/>
        <w:rPr>
          <w:b/>
          <w:sz w:val="40"/>
        </w:rPr>
      </w:pPr>
    </w:p>
    <w:p w:rsidR="008A3BCA" w:rsidRPr="008A3BCA" w:rsidRDefault="00616818" w:rsidP="008A3BCA">
      <w:pPr>
        <w:jc w:val="center"/>
        <w:rPr>
          <w:b/>
          <w:sz w:val="40"/>
        </w:rPr>
      </w:pPr>
      <w:r>
        <w:rPr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3198495</wp:posOffset>
                </wp:positionV>
                <wp:extent cx="3876675" cy="893135"/>
                <wp:effectExtent l="0" t="0" r="28575" b="215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818" w:rsidRDefault="00616818">
                            <w:r>
                              <w:t xml:space="preserve">Millie Martin </w:t>
                            </w:r>
                            <w:r w:rsidR="00961346">
                              <w:t>9B2 made a light sponge covered with a chocolate ganache, raspberries, blueberries, strawberries and a shaving white</w:t>
                            </w:r>
                            <w:r>
                              <w:t xml:space="preserve"> chocolate</w:t>
                            </w:r>
                            <w:r w:rsidR="00961346">
                              <w:t xml:space="preserve"> and finished with chocolate finger edging.</w:t>
                            </w:r>
                            <w:r>
                              <w:t xml:space="preserve"> </w:t>
                            </w:r>
                            <w:r w:rsidR="00961346">
                              <w:t>It was high in fruits for healthier canteen dessert.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72.75pt;margin-top:251.85pt;width:305.25pt;height:7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" fillcolor="white [3201]" strokeweight=".5pt">
                <v:textbox>
                  <w:txbxContent>
                    <w:p w:rsidR="00616818" w:rsidRDefault="00616818">
                      <w:r>
                        <w:t xml:space="preserve">Millie Martin </w:t>
                      </w:r>
                      <w:r w:rsidR="00961346">
                        <w:t>9B2 made a light sponge covered with a chocolate ganache, raspberries, blueberries, strawberries and a shaving white</w:t>
                      </w:r>
                      <w:r>
                        <w:t xml:space="preserve"> chocolate</w:t>
                      </w:r>
                      <w:r w:rsidR="00961346">
                        <w:t xml:space="preserve"> and finished with chocolate finger edging.</w:t>
                      </w:r>
                      <w:r>
                        <w:t xml:space="preserve"> </w:t>
                      </w:r>
                      <w:r w:rsidR="00961346">
                        <w:t>It was high in fruits for healthier canteen dessert.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16818">
        <w:rPr>
          <w:b/>
          <w:noProof/>
          <w:sz w:val="40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3950000" cy="2960704"/>
            <wp:effectExtent l="0" t="0" r="0" b="0"/>
            <wp:wrapTight wrapText="bothSides">
              <wp:wrapPolygon edited="0">
                <wp:start x="0" y="0"/>
                <wp:lineTo x="0" y="21405"/>
                <wp:lineTo x="21461" y="21405"/>
                <wp:lineTo x="21461" y="0"/>
                <wp:lineTo x="0" y="0"/>
              </wp:wrapPolygon>
            </wp:wrapTight>
            <wp:docPr id="2" name="Picture 2" descr="\\hps.internal\users\StaffHome\teaching staff\heibut\My Pictures\KS3 Food Photos\Year 9 Street Food &amp; FFPN\FFPN\Gateaux\Tue P4\Summer\DSCN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s.internal\users\StaffHome\teaching staff\heibut\My Pictures\KS3 Food Photos\Year 9 Street Food &amp; FFPN\FFPN\Gateaux\Tue P4\Summer\DSCN8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00" cy="29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3BCA" w:rsidRPr="008A3BCA" w:rsidSect="009451F9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CA"/>
    <w:rsid w:val="00036087"/>
    <w:rsid w:val="001B7AB0"/>
    <w:rsid w:val="004D1E21"/>
    <w:rsid w:val="00616818"/>
    <w:rsid w:val="007E392A"/>
    <w:rsid w:val="008A3BCA"/>
    <w:rsid w:val="009451F9"/>
    <w:rsid w:val="00961346"/>
    <w:rsid w:val="00D15CDC"/>
    <w:rsid w:val="00E1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9BD64"/>
  <w15:docId w15:val="{06664229-CF8A-45F0-83FD-1F21EBD8B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DA4F4D65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 Butt</cp:lastModifiedBy>
  <cp:revision>2</cp:revision>
  <cp:lastPrinted>2019-07-05T13:44:00Z</cp:lastPrinted>
  <dcterms:created xsi:type="dcterms:W3CDTF">2019-07-05T13:45:00Z</dcterms:created>
  <dcterms:modified xsi:type="dcterms:W3CDTF">2019-07-05T13:45:00Z</dcterms:modified>
</cp:coreProperties>
</file>